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A1456" w14:textId="7C442EAC" w:rsidR="008F484A" w:rsidRDefault="008F484A" w:rsidP="00BA1C10">
      <w:pPr>
        <w:pStyle w:val="Header"/>
        <w:tabs>
          <w:tab w:val="clear" w:pos="4153"/>
          <w:tab w:val="clear" w:pos="8306"/>
        </w:tabs>
        <w:spacing w:before="60" w:after="60"/>
        <w:rPr>
          <w:rFonts w:cs="Arial"/>
          <w:b/>
          <w:bCs/>
          <w:sz w:val="24"/>
        </w:rPr>
      </w:pPr>
      <w:r w:rsidRPr="008F484A">
        <w:rPr>
          <w:rFonts w:cs="Arial"/>
          <w:b/>
          <w:bCs/>
          <w:sz w:val="24"/>
        </w:rPr>
        <w:t>Work and H</w:t>
      </w:r>
      <w:r>
        <w:rPr>
          <w:rFonts w:cs="Arial"/>
          <w:b/>
          <w:bCs/>
          <w:sz w:val="24"/>
        </w:rPr>
        <w:t>ealth Programme Ask and Offer Documents</w:t>
      </w:r>
    </w:p>
    <w:p w14:paraId="5EBF6708" w14:textId="6FE08322" w:rsidR="00810582" w:rsidRDefault="00810582" w:rsidP="00BA1C10">
      <w:pPr>
        <w:pStyle w:val="Header"/>
        <w:tabs>
          <w:tab w:val="clear" w:pos="4153"/>
          <w:tab w:val="clear" w:pos="8306"/>
        </w:tabs>
        <w:spacing w:before="60" w:after="60"/>
        <w:rPr>
          <w:rFonts w:cs="Arial"/>
          <w:b/>
          <w:bCs/>
          <w:sz w:val="24"/>
        </w:rPr>
      </w:pPr>
    </w:p>
    <w:p w14:paraId="625D0132" w14:textId="77777777" w:rsidR="00810582" w:rsidRDefault="00810582" w:rsidP="00810582">
      <w:pPr>
        <w:pStyle w:val="Header"/>
        <w:spacing w:before="60" w:after="60"/>
        <w:rPr>
          <w:rFonts w:cs="Arial"/>
          <w:i/>
          <w:iCs/>
        </w:rPr>
      </w:pPr>
      <w:r>
        <w:rPr>
          <w:rFonts w:cs="Arial"/>
          <w:b/>
          <w:bCs/>
          <w:i/>
          <w:iCs/>
        </w:rPr>
        <w:t>Disclaimer:</w:t>
      </w:r>
      <w:r>
        <w:rPr>
          <w:rFonts w:cs="Arial"/>
          <w:i/>
          <w:iCs/>
        </w:rPr>
        <w:t xml:space="preserve"> the following Ask and Offer documents (compiled for the Work and Health Programme in 2017) are for illustrative purposes only and have not been updated by GMCA or the Local Authorities for Restart bid submissions. It is incumbent on the Provider that any Ask and Offer requirements for Restart are confirmed with individual Local Leads for each Local Authority using the contact details provided later on in this pack.</w:t>
      </w:r>
    </w:p>
    <w:p w14:paraId="2503C9E9" w14:textId="77777777" w:rsidR="00810582" w:rsidRDefault="00810582" w:rsidP="00810582">
      <w:pPr>
        <w:pStyle w:val="Header"/>
        <w:spacing w:before="60" w:after="60"/>
        <w:rPr>
          <w:rFonts w:cs="Arial"/>
          <w:i/>
          <w:iCs/>
        </w:rPr>
      </w:pPr>
    </w:p>
    <w:p w14:paraId="1D65B4F5" w14:textId="77777777" w:rsidR="00810582" w:rsidRDefault="00810582" w:rsidP="00810582">
      <w:pPr>
        <w:pStyle w:val="Header"/>
        <w:spacing w:before="60" w:after="60"/>
        <w:rPr>
          <w:rFonts w:cs="Arial"/>
          <w:i/>
          <w:iCs/>
        </w:rPr>
      </w:pPr>
      <w:r>
        <w:rPr>
          <w:rFonts w:cs="Arial"/>
          <w:b/>
          <w:bCs/>
          <w:i/>
          <w:iCs/>
        </w:rPr>
        <w:t>Double click</w:t>
      </w:r>
      <w:r>
        <w:rPr>
          <w:rFonts w:cs="Arial"/>
          <w:i/>
          <w:iCs/>
        </w:rPr>
        <w:t xml:space="preserve"> on the PDF links below to open the Ask and Offer documents.</w:t>
      </w:r>
    </w:p>
    <w:p w14:paraId="13139867" w14:textId="77777777" w:rsidR="00810582" w:rsidRDefault="00810582" w:rsidP="00BA1C10">
      <w:pPr>
        <w:pStyle w:val="Header"/>
        <w:tabs>
          <w:tab w:val="clear" w:pos="4153"/>
          <w:tab w:val="clear" w:pos="8306"/>
        </w:tabs>
        <w:spacing w:before="60" w:after="60"/>
        <w:rPr>
          <w:rFonts w:cs="Arial"/>
          <w:b/>
          <w:bCs/>
          <w:sz w:val="24"/>
        </w:rPr>
      </w:pPr>
    </w:p>
    <w:p w14:paraId="44F7723F" w14:textId="63E6B326" w:rsidR="008F484A" w:rsidRDefault="008F484A" w:rsidP="00BA1C10">
      <w:pPr>
        <w:pStyle w:val="Header"/>
        <w:tabs>
          <w:tab w:val="clear" w:pos="4153"/>
          <w:tab w:val="clear" w:pos="8306"/>
        </w:tabs>
        <w:spacing w:before="60" w:after="60"/>
        <w:rPr>
          <w:rFonts w:cs="Arial"/>
          <w:b/>
          <w:bCs/>
          <w:sz w:val="24"/>
        </w:rPr>
      </w:pPr>
    </w:p>
    <w:p w14:paraId="2473B7F6" w14:textId="1756AE5D" w:rsidR="008F484A" w:rsidRDefault="008F484A" w:rsidP="00BA1C10">
      <w:pPr>
        <w:pStyle w:val="Header"/>
        <w:tabs>
          <w:tab w:val="clear" w:pos="4153"/>
          <w:tab w:val="clear" w:pos="8306"/>
        </w:tabs>
        <w:spacing w:before="60" w:after="60"/>
        <w:rPr>
          <w:rFonts w:cs="Arial"/>
          <w:b/>
          <w:bCs/>
          <w:sz w:val="22"/>
          <w:szCs w:val="22"/>
        </w:rPr>
      </w:pPr>
      <w:r>
        <w:rPr>
          <w:rFonts w:cs="Arial"/>
          <w:b/>
          <w:bCs/>
          <w:sz w:val="22"/>
          <w:szCs w:val="22"/>
        </w:rPr>
        <w:t>Bolton</w:t>
      </w:r>
    </w:p>
    <w:p w14:paraId="736BEC71" w14:textId="5259C33D" w:rsidR="008F484A" w:rsidRDefault="00AB0DC3" w:rsidP="00BA1C10">
      <w:pPr>
        <w:pStyle w:val="Header"/>
        <w:tabs>
          <w:tab w:val="clear" w:pos="4153"/>
          <w:tab w:val="clear" w:pos="8306"/>
        </w:tabs>
        <w:spacing w:before="60" w:after="60"/>
        <w:rPr>
          <w:rFonts w:cs="Arial"/>
          <w:b/>
          <w:bCs/>
          <w:sz w:val="22"/>
          <w:szCs w:val="22"/>
        </w:rPr>
      </w:pPr>
      <w:r>
        <w:object w:dxaOrig="1534" w:dyaOrig="997" w14:anchorId="19E0C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Link to Bolton Ask and Offer" style="width:76.5pt;height:49.5pt" o:ole="">
            <v:imagedata r:id="rId8" o:title=""/>
          </v:shape>
          <o:OLEObject Type="Embed" ProgID="AcroExch.Document.DC" ShapeID="_x0000_i1036" DrawAspect="Icon" ObjectID="_1671623062" r:id="rId9"/>
        </w:object>
      </w:r>
    </w:p>
    <w:p w14:paraId="6C165A79" w14:textId="72DC5B2D" w:rsidR="008F484A" w:rsidRDefault="008F484A" w:rsidP="00BA1C10">
      <w:pPr>
        <w:pStyle w:val="Header"/>
        <w:tabs>
          <w:tab w:val="clear" w:pos="4153"/>
          <w:tab w:val="clear" w:pos="8306"/>
        </w:tabs>
        <w:spacing w:before="60" w:after="60"/>
        <w:rPr>
          <w:rFonts w:cs="Arial"/>
          <w:b/>
          <w:bCs/>
          <w:sz w:val="22"/>
          <w:szCs w:val="22"/>
        </w:rPr>
      </w:pPr>
      <w:r>
        <w:rPr>
          <w:rFonts w:cs="Arial"/>
          <w:b/>
          <w:bCs/>
          <w:sz w:val="22"/>
          <w:szCs w:val="22"/>
        </w:rPr>
        <w:t>Bury</w:t>
      </w:r>
    </w:p>
    <w:p w14:paraId="0AA2B32E" w14:textId="3F598900" w:rsidR="008F484A" w:rsidRDefault="00AB0DC3" w:rsidP="00BA1C10">
      <w:pPr>
        <w:pStyle w:val="Header"/>
        <w:tabs>
          <w:tab w:val="clear" w:pos="4153"/>
          <w:tab w:val="clear" w:pos="8306"/>
        </w:tabs>
        <w:spacing w:before="60" w:after="60"/>
        <w:rPr>
          <w:rFonts w:cs="Arial"/>
          <w:b/>
          <w:bCs/>
          <w:sz w:val="22"/>
          <w:szCs w:val="22"/>
        </w:rPr>
      </w:pPr>
      <w:r>
        <w:rPr>
          <w:rFonts w:cs="Arial"/>
          <w:b/>
          <w:bCs/>
          <w:sz w:val="22"/>
          <w:szCs w:val="22"/>
        </w:rPr>
        <w:object w:dxaOrig="1534" w:dyaOrig="997" w14:anchorId="5480AF22">
          <v:shape id="_x0000_i1026" type="#_x0000_t75" alt="Link to Bury Ask and Offer" style="width:76.5pt;height:49.5pt" o:ole="">
            <v:imagedata r:id="rId10" o:title=""/>
          </v:shape>
          <o:OLEObject Type="Embed" ProgID="AcroExch.Document.DC" ShapeID="_x0000_i1026" DrawAspect="Icon" ObjectID="_1671623063" r:id="rId11"/>
        </w:object>
      </w:r>
    </w:p>
    <w:p w14:paraId="0200B910" w14:textId="0E5C40FF" w:rsidR="008F484A" w:rsidRDefault="008F484A" w:rsidP="00BA1C10">
      <w:pPr>
        <w:pStyle w:val="Header"/>
        <w:tabs>
          <w:tab w:val="clear" w:pos="4153"/>
          <w:tab w:val="clear" w:pos="8306"/>
        </w:tabs>
        <w:spacing w:before="60" w:after="60"/>
        <w:rPr>
          <w:rFonts w:cs="Arial"/>
          <w:b/>
          <w:bCs/>
          <w:sz w:val="22"/>
          <w:szCs w:val="22"/>
        </w:rPr>
      </w:pPr>
      <w:r>
        <w:rPr>
          <w:rFonts w:cs="Arial"/>
          <w:b/>
          <w:bCs/>
          <w:sz w:val="22"/>
          <w:szCs w:val="22"/>
        </w:rPr>
        <w:t>Manchester</w:t>
      </w:r>
    </w:p>
    <w:p w14:paraId="04362B3E" w14:textId="08E59EC7" w:rsidR="008F484A" w:rsidRDefault="00AB0DC3" w:rsidP="00BA1C10">
      <w:pPr>
        <w:pStyle w:val="Header"/>
        <w:tabs>
          <w:tab w:val="clear" w:pos="4153"/>
          <w:tab w:val="clear" w:pos="8306"/>
        </w:tabs>
        <w:spacing w:before="60" w:after="60"/>
        <w:rPr>
          <w:rFonts w:cs="Arial"/>
          <w:b/>
          <w:bCs/>
          <w:sz w:val="22"/>
          <w:szCs w:val="22"/>
        </w:rPr>
      </w:pPr>
      <w:r>
        <w:rPr>
          <w:rFonts w:cs="Arial"/>
          <w:b/>
          <w:bCs/>
          <w:sz w:val="22"/>
          <w:szCs w:val="22"/>
        </w:rPr>
        <w:object w:dxaOrig="1534" w:dyaOrig="997" w14:anchorId="78B64851">
          <v:shape id="_x0000_i1027" type="#_x0000_t75" alt="Link to Manchester Ask and Offer" style="width:76.5pt;height:49.5pt" o:ole="">
            <v:imagedata r:id="rId12" o:title=""/>
          </v:shape>
          <o:OLEObject Type="Embed" ProgID="AcroExch.Document.DC" ShapeID="_x0000_i1027" DrawAspect="Icon" ObjectID="_1671623064" r:id="rId13"/>
        </w:object>
      </w:r>
    </w:p>
    <w:p w14:paraId="141BE101" w14:textId="4E9355AB" w:rsidR="005854D8" w:rsidRDefault="005854D8" w:rsidP="00BA1C10">
      <w:pPr>
        <w:pStyle w:val="Header"/>
        <w:tabs>
          <w:tab w:val="clear" w:pos="4153"/>
          <w:tab w:val="clear" w:pos="8306"/>
        </w:tabs>
        <w:spacing w:before="60" w:after="60"/>
        <w:rPr>
          <w:rFonts w:cs="Arial"/>
          <w:b/>
          <w:bCs/>
          <w:sz w:val="22"/>
          <w:szCs w:val="22"/>
        </w:rPr>
      </w:pPr>
      <w:r>
        <w:rPr>
          <w:rFonts w:cs="Arial"/>
          <w:b/>
          <w:bCs/>
          <w:sz w:val="22"/>
          <w:szCs w:val="22"/>
        </w:rPr>
        <w:t>Oldham</w:t>
      </w:r>
    </w:p>
    <w:p w14:paraId="054A62D5" w14:textId="7415ECEB" w:rsidR="005854D8" w:rsidRDefault="00AB0DC3" w:rsidP="00BA1C10">
      <w:pPr>
        <w:pStyle w:val="Header"/>
        <w:tabs>
          <w:tab w:val="clear" w:pos="4153"/>
          <w:tab w:val="clear" w:pos="8306"/>
        </w:tabs>
        <w:spacing w:before="60" w:after="60"/>
        <w:rPr>
          <w:rFonts w:cs="Arial"/>
          <w:b/>
          <w:bCs/>
          <w:sz w:val="22"/>
          <w:szCs w:val="22"/>
        </w:rPr>
      </w:pPr>
      <w:r>
        <w:rPr>
          <w:rFonts w:cs="Arial"/>
          <w:b/>
          <w:bCs/>
          <w:sz w:val="22"/>
          <w:szCs w:val="22"/>
        </w:rPr>
        <w:object w:dxaOrig="1534" w:dyaOrig="997" w14:anchorId="4E173F12">
          <v:shape id="_x0000_i1028" type="#_x0000_t75" alt="Link to Oldham Ask and Offer" style="width:76.5pt;height:49.5pt" o:ole="">
            <v:imagedata r:id="rId14" o:title=""/>
          </v:shape>
          <o:OLEObject Type="Embed" ProgID="AcroExch.Document.DC" ShapeID="_x0000_i1028" DrawAspect="Icon" ObjectID="_1671623065" r:id="rId15"/>
        </w:object>
      </w:r>
    </w:p>
    <w:p w14:paraId="449DB820" w14:textId="6F771393" w:rsidR="005854D8" w:rsidRDefault="005854D8" w:rsidP="00BA1C10">
      <w:pPr>
        <w:pStyle w:val="Header"/>
        <w:tabs>
          <w:tab w:val="clear" w:pos="4153"/>
          <w:tab w:val="clear" w:pos="8306"/>
        </w:tabs>
        <w:spacing w:before="60" w:after="60"/>
        <w:rPr>
          <w:rFonts w:cs="Arial"/>
          <w:b/>
          <w:bCs/>
          <w:sz w:val="22"/>
          <w:szCs w:val="22"/>
        </w:rPr>
      </w:pPr>
      <w:r>
        <w:rPr>
          <w:rFonts w:cs="Arial"/>
          <w:b/>
          <w:bCs/>
          <w:sz w:val="22"/>
          <w:szCs w:val="22"/>
        </w:rPr>
        <w:t>Rochdale</w:t>
      </w:r>
    </w:p>
    <w:p w14:paraId="4636E311" w14:textId="09199D0E" w:rsidR="005854D8" w:rsidRDefault="00AB0DC3" w:rsidP="00BA1C10">
      <w:pPr>
        <w:pStyle w:val="Header"/>
        <w:tabs>
          <w:tab w:val="clear" w:pos="4153"/>
          <w:tab w:val="clear" w:pos="8306"/>
        </w:tabs>
        <w:spacing w:before="60" w:after="60"/>
        <w:rPr>
          <w:rFonts w:cs="Arial"/>
          <w:b/>
          <w:bCs/>
          <w:sz w:val="22"/>
          <w:szCs w:val="22"/>
        </w:rPr>
      </w:pPr>
      <w:r>
        <w:rPr>
          <w:rFonts w:cs="Arial"/>
          <w:b/>
          <w:bCs/>
          <w:sz w:val="22"/>
          <w:szCs w:val="22"/>
        </w:rPr>
        <w:object w:dxaOrig="1534" w:dyaOrig="997" w14:anchorId="5E4DFD04">
          <v:shape id="_x0000_i1029" type="#_x0000_t75" alt="Link to Rochdale Ask and Offer" style="width:76.5pt;height:49.5pt" o:ole="">
            <v:imagedata r:id="rId16" o:title=""/>
          </v:shape>
          <o:OLEObject Type="Embed" ProgID="AcroExch.Document.DC" ShapeID="_x0000_i1029" DrawAspect="Icon" ObjectID="_1671623066" r:id="rId17"/>
        </w:object>
      </w:r>
    </w:p>
    <w:p w14:paraId="34108F36" w14:textId="6290BC0C" w:rsidR="005854D8" w:rsidRDefault="005854D8" w:rsidP="00BA1C10">
      <w:pPr>
        <w:pStyle w:val="Header"/>
        <w:tabs>
          <w:tab w:val="clear" w:pos="4153"/>
          <w:tab w:val="clear" w:pos="8306"/>
        </w:tabs>
        <w:spacing w:before="60" w:after="60"/>
        <w:rPr>
          <w:rFonts w:cs="Arial"/>
          <w:b/>
          <w:bCs/>
          <w:sz w:val="22"/>
          <w:szCs w:val="22"/>
        </w:rPr>
      </w:pPr>
      <w:r>
        <w:rPr>
          <w:rFonts w:cs="Arial"/>
          <w:b/>
          <w:bCs/>
          <w:sz w:val="22"/>
          <w:szCs w:val="22"/>
        </w:rPr>
        <w:t>Salford</w:t>
      </w:r>
    </w:p>
    <w:p w14:paraId="658AFF3C" w14:textId="2B11DD0B" w:rsidR="005854D8" w:rsidRDefault="00AB0DC3" w:rsidP="00BA1C10">
      <w:pPr>
        <w:pStyle w:val="Header"/>
        <w:tabs>
          <w:tab w:val="clear" w:pos="4153"/>
          <w:tab w:val="clear" w:pos="8306"/>
        </w:tabs>
        <w:spacing w:before="60" w:after="60"/>
        <w:rPr>
          <w:rFonts w:cs="Arial"/>
          <w:b/>
          <w:bCs/>
          <w:sz w:val="22"/>
          <w:szCs w:val="22"/>
        </w:rPr>
      </w:pPr>
      <w:r>
        <w:rPr>
          <w:rFonts w:cs="Arial"/>
          <w:b/>
          <w:bCs/>
          <w:sz w:val="22"/>
          <w:szCs w:val="22"/>
        </w:rPr>
        <w:object w:dxaOrig="1534" w:dyaOrig="997" w14:anchorId="2DAA9120">
          <v:shape id="_x0000_i1030" type="#_x0000_t75" alt="Link to Salford Ask and Offer" style="width:76.5pt;height:49.5pt;mso-position-vertical:absolute" o:ole="">
            <v:imagedata r:id="rId18" o:title=""/>
          </v:shape>
          <o:OLEObject Type="Embed" ProgID="AcroExch.Document.DC" ShapeID="_x0000_i1030" DrawAspect="Icon" ObjectID="_1671623067" r:id="rId19"/>
        </w:object>
      </w:r>
    </w:p>
    <w:p w14:paraId="257532EE" w14:textId="7CEA7997" w:rsidR="005854D8" w:rsidRDefault="005854D8" w:rsidP="00BA1C10">
      <w:pPr>
        <w:pStyle w:val="Header"/>
        <w:tabs>
          <w:tab w:val="clear" w:pos="4153"/>
          <w:tab w:val="clear" w:pos="8306"/>
        </w:tabs>
        <w:spacing w:before="60" w:after="60"/>
        <w:rPr>
          <w:rFonts w:cs="Arial"/>
          <w:b/>
          <w:bCs/>
          <w:sz w:val="22"/>
          <w:szCs w:val="22"/>
        </w:rPr>
      </w:pPr>
      <w:r>
        <w:rPr>
          <w:rFonts w:cs="Arial"/>
          <w:b/>
          <w:bCs/>
          <w:sz w:val="22"/>
          <w:szCs w:val="22"/>
        </w:rPr>
        <w:t>Stockport</w:t>
      </w:r>
    </w:p>
    <w:p w14:paraId="4A478EA4" w14:textId="3B8F3DC0" w:rsidR="005854D8" w:rsidRDefault="00AB0DC3" w:rsidP="00BA1C10">
      <w:pPr>
        <w:pStyle w:val="Header"/>
        <w:tabs>
          <w:tab w:val="clear" w:pos="4153"/>
          <w:tab w:val="clear" w:pos="8306"/>
        </w:tabs>
        <w:spacing w:before="60" w:after="60"/>
        <w:rPr>
          <w:rFonts w:cs="Arial"/>
          <w:b/>
          <w:bCs/>
          <w:sz w:val="22"/>
          <w:szCs w:val="22"/>
        </w:rPr>
      </w:pPr>
      <w:r>
        <w:rPr>
          <w:rFonts w:cs="Arial"/>
          <w:b/>
          <w:bCs/>
          <w:sz w:val="22"/>
          <w:szCs w:val="22"/>
        </w:rPr>
        <w:object w:dxaOrig="1534" w:dyaOrig="997" w14:anchorId="7186AA93">
          <v:shape id="_x0000_i1031" type="#_x0000_t75" alt="Link to Stockport Ask and Offer" style="width:76.5pt;height:49.5pt" o:ole="">
            <v:imagedata r:id="rId20" o:title=""/>
          </v:shape>
          <o:OLEObject Type="Embed" ProgID="AcroExch.Document.DC" ShapeID="_x0000_i1031" DrawAspect="Icon" ObjectID="_1671623068" r:id="rId21"/>
        </w:object>
      </w:r>
    </w:p>
    <w:p w14:paraId="6036D705" w14:textId="09D26777" w:rsidR="005854D8" w:rsidRDefault="005854D8" w:rsidP="00BA1C10">
      <w:pPr>
        <w:pStyle w:val="Header"/>
        <w:tabs>
          <w:tab w:val="clear" w:pos="4153"/>
          <w:tab w:val="clear" w:pos="8306"/>
        </w:tabs>
        <w:spacing w:before="60" w:after="60"/>
        <w:rPr>
          <w:rFonts w:cs="Arial"/>
          <w:b/>
          <w:bCs/>
          <w:sz w:val="22"/>
          <w:szCs w:val="22"/>
        </w:rPr>
      </w:pPr>
      <w:proofErr w:type="spellStart"/>
      <w:r>
        <w:rPr>
          <w:rFonts w:cs="Arial"/>
          <w:b/>
          <w:bCs/>
          <w:sz w:val="22"/>
          <w:szCs w:val="22"/>
        </w:rPr>
        <w:lastRenderedPageBreak/>
        <w:t>Tameside</w:t>
      </w:r>
      <w:proofErr w:type="spellEnd"/>
    </w:p>
    <w:p w14:paraId="67D7FA00" w14:textId="1BF6C1C4" w:rsidR="005854D8" w:rsidRDefault="00AB0DC3" w:rsidP="00BA1C10">
      <w:pPr>
        <w:pStyle w:val="Header"/>
        <w:tabs>
          <w:tab w:val="clear" w:pos="4153"/>
          <w:tab w:val="clear" w:pos="8306"/>
        </w:tabs>
        <w:spacing w:before="60" w:after="60"/>
        <w:rPr>
          <w:rFonts w:cs="Arial"/>
          <w:b/>
          <w:bCs/>
          <w:sz w:val="22"/>
          <w:szCs w:val="22"/>
        </w:rPr>
      </w:pPr>
      <w:r>
        <w:rPr>
          <w:rFonts w:cs="Arial"/>
          <w:b/>
          <w:bCs/>
          <w:sz w:val="22"/>
          <w:szCs w:val="22"/>
        </w:rPr>
        <w:object w:dxaOrig="1534" w:dyaOrig="997" w14:anchorId="44852802">
          <v:shape id="_x0000_i1032" type="#_x0000_t75" alt="Link to Tameside Ask and Offer" style="width:76.5pt;height:49.5pt" o:ole="">
            <v:imagedata r:id="rId22" o:title=""/>
          </v:shape>
          <o:OLEObject Type="Embed" ProgID="AcroExch.Document.DC" ShapeID="_x0000_i1032" DrawAspect="Icon" ObjectID="_1671623069" r:id="rId23"/>
        </w:object>
      </w:r>
    </w:p>
    <w:p w14:paraId="13737CC4" w14:textId="08BE039A" w:rsidR="005854D8" w:rsidRDefault="005854D8" w:rsidP="00BA1C10">
      <w:pPr>
        <w:pStyle w:val="Header"/>
        <w:tabs>
          <w:tab w:val="clear" w:pos="4153"/>
          <w:tab w:val="clear" w:pos="8306"/>
        </w:tabs>
        <w:spacing w:before="60" w:after="60"/>
        <w:rPr>
          <w:rFonts w:cs="Arial"/>
          <w:b/>
          <w:bCs/>
          <w:sz w:val="22"/>
          <w:szCs w:val="22"/>
        </w:rPr>
      </w:pPr>
      <w:r>
        <w:rPr>
          <w:rFonts w:cs="Arial"/>
          <w:b/>
          <w:bCs/>
          <w:sz w:val="22"/>
          <w:szCs w:val="22"/>
        </w:rPr>
        <w:t>Trafford</w:t>
      </w:r>
    </w:p>
    <w:p w14:paraId="7C9CEF6D" w14:textId="4DA3F857" w:rsidR="005854D8" w:rsidRDefault="00AB0DC3" w:rsidP="00BA1C10">
      <w:pPr>
        <w:pStyle w:val="Header"/>
        <w:tabs>
          <w:tab w:val="clear" w:pos="4153"/>
          <w:tab w:val="clear" w:pos="8306"/>
        </w:tabs>
        <w:spacing w:before="60" w:after="60"/>
        <w:rPr>
          <w:rFonts w:cs="Arial"/>
          <w:b/>
          <w:bCs/>
          <w:sz w:val="22"/>
          <w:szCs w:val="22"/>
        </w:rPr>
      </w:pPr>
      <w:r>
        <w:rPr>
          <w:rFonts w:cs="Arial"/>
          <w:b/>
          <w:bCs/>
          <w:sz w:val="22"/>
          <w:szCs w:val="22"/>
        </w:rPr>
        <w:object w:dxaOrig="1534" w:dyaOrig="997" w14:anchorId="621D91F0">
          <v:shape id="_x0000_i1033" type="#_x0000_t75" alt="Link to Trafford Ask and Offer" style="width:76.5pt;height:49.5pt" o:ole="">
            <v:imagedata r:id="rId24" o:title=""/>
          </v:shape>
          <o:OLEObject Type="Embed" ProgID="AcroExch.Document.DC" ShapeID="_x0000_i1033" DrawAspect="Icon" ObjectID="_1671623070" r:id="rId25"/>
        </w:object>
      </w:r>
    </w:p>
    <w:p w14:paraId="14FA8146" w14:textId="5B9602BC" w:rsidR="005854D8" w:rsidRDefault="005854D8" w:rsidP="00BA1C10">
      <w:pPr>
        <w:pStyle w:val="Header"/>
        <w:tabs>
          <w:tab w:val="clear" w:pos="4153"/>
          <w:tab w:val="clear" w:pos="8306"/>
        </w:tabs>
        <w:spacing w:before="60" w:after="60"/>
        <w:rPr>
          <w:rFonts w:cs="Arial"/>
          <w:b/>
          <w:bCs/>
          <w:sz w:val="22"/>
          <w:szCs w:val="22"/>
        </w:rPr>
      </w:pPr>
      <w:r>
        <w:rPr>
          <w:rFonts w:cs="Arial"/>
          <w:b/>
          <w:bCs/>
          <w:sz w:val="22"/>
          <w:szCs w:val="22"/>
        </w:rPr>
        <w:t>Wigan</w:t>
      </w:r>
    </w:p>
    <w:p w14:paraId="24F3C6A8" w14:textId="3FD47267" w:rsidR="005854D8" w:rsidRDefault="00AB0DC3" w:rsidP="00BA1C10">
      <w:pPr>
        <w:pStyle w:val="Header"/>
        <w:tabs>
          <w:tab w:val="clear" w:pos="4153"/>
          <w:tab w:val="clear" w:pos="8306"/>
        </w:tabs>
        <w:spacing w:before="60" w:after="60"/>
        <w:rPr>
          <w:rFonts w:cs="Arial"/>
          <w:b/>
          <w:bCs/>
          <w:sz w:val="22"/>
          <w:szCs w:val="22"/>
        </w:rPr>
      </w:pPr>
      <w:r>
        <w:rPr>
          <w:rFonts w:cs="Arial"/>
          <w:b/>
          <w:bCs/>
          <w:sz w:val="22"/>
          <w:szCs w:val="22"/>
        </w:rPr>
        <w:object w:dxaOrig="1534" w:dyaOrig="997" w14:anchorId="60073240">
          <v:shape id="_x0000_i1034" type="#_x0000_t75" alt="Link to Wigan Ask and Offer" style="width:76.5pt;height:49.5pt" o:ole="">
            <v:imagedata r:id="rId26" o:title=""/>
          </v:shape>
          <o:OLEObject Type="Embed" ProgID="AcroExch.Document.DC" ShapeID="_x0000_i1034" DrawAspect="Icon" ObjectID="_1671623071" r:id="rId27"/>
        </w:object>
      </w:r>
    </w:p>
    <w:p w14:paraId="13FEA6EC" w14:textId="2B56601C" w:rsidR="005854D8" w:rsidRDefault="005854D8" w:rsidP="00BA1C10">
      <w:pPr>
        <w:pStyle w:val="Header"/>
        <w:tabs>
          <w:tab w:val="clear" w:pos="4153"/>
          <w:tab w:val="clear" w:pos="8306"/>
        </w:tabs>
        <w:spacing w:before="60" w:after="60"/>
        <w:rPr>
          <w:rFonts w:cs="Arial"/>
          <w:b/>
          <w:bCs/>
          <w:sz w:val="22"/>
          <w:szCs w:val="22"/>
        </w:rPr>
      </w:pPr>
    </w:p>
    <w:p w14:paraId="2BB1EABD" w14:textId="77777777" w:rsidR="005854D8" w:rsidRPr="008F484A" w:rsidRDefault="005854D8" w:rsidP="00BA1C10">
      <w:pPr>
        <w:pStyle w:val="Header"/>
        <w:tabs>
          <w:tab w:val="clear" w:pos="4153"/>
          <w:tab w:val="clear" w:pos="8306"/>
        </w:tabs>
        <w:spacing w:before="60" w:after="60"/>
        <w:rPr>
          <w:rFonts w:cs="Arial"/>
          <w:b/>
          <w:bCs/>
          <w:sz w:val="22"/>
          <w:szCs w:val="22"/>
        </w:rPr>
      </w:pPr>
    </w:p>
    <w:p w14:paraId="08662D3E" w14:textId="77777777" w:rsidR="008F484A" w:rsidRPr="00064666" w:rsidRDefault="008F484A" w:rsidP="00BA1C10">
      <w:pPr>
        <w:pStyle w:val="Header"/>
        <w:tabs>
          <w:tab w:val="clear" w:pos="4153"/>
          <w:tab w:val="clear" w:pos="8306"/>
        </w:tabs>
        <w:spacing w:before="60" w:after="60"/>
        <w:rPr>
          <w:rFonts w:asciiTheme="minorHAnsi" w:hAnsiTheme="minorHAnsi"/>
          <w:sz w:val="21"/>
          <w:szCs w:val="21"/>
        </w:rPr>
      </w:pPr>
    </w:p>
    <w:sectPr w:rsidR="008F484A" w:rsidRPr="00064666" w:rsidSect="00C72CCF">
      <w:headerReference w:type="even" r:id="rId28"/>
      <w:headerReference w:type="default" r:id="rId29"/>
      <w:footerReference w:type="even" r:id="rId30"/>
      <w:footerReference w:type="default" r:id="rId31"/>
      <w:headerReference w:type="first" r:id="rId32"/>
      <w:footerReference w:type="first" r:id="rId33"/>
      <w:pgSz w:w="11906" w:h="16838" w:code="9"/>
      <w:pgMar w:top="2336" w:right="1134" w:bottom="1259" w:left="1134" w:header="227" w:footer="1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4FBFB" w14:textId="77777777" w:rsidR="008F484A" w:rsidRDefault="008F484A">
      <w:r>
        <w:separator/>
      </w:r>
    </w:p>
  </w:endnote>
  <w:endnote w:type="continuationSeparator" w:id="0">
    <w:p w14:paraId="2D7E114A" w14:textId="77777777" w:rsidR="008F484A" w:rsidRDefault="008F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4C149" w14:textId="77777777" w:rsidR="00810582" w:rsidRDefault="008105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7D2E6" w14:textId="3ED4EECE" w:rsidR="008F484A" w:rsidRDefault="008F484A" w:rsidP="008F484A"/>
  <w:p w14:paraId="16264E30" w14:textId="7780C1FD" w:rsidR="008F484A" w:rsidRDefault="00810582" w:rsidP="008F484A">
    <w:r>
      <w:rPr>
        <w:noProof/>
      </w:rPr>
      <w:drawing>
        <wp:anchor distT="0" distB="0" distL="114300" distR="114300" simplePos="0" relativeHeight="251667456" behindDoc="1" locked="0" layoutInCell="1" allowOverlap="1" wp14:anchorId="48BEF92C" wp14:editId="219EEE3D">
          <wp:simplePos x="0" y="0"/>
          <wp:positionH relativeFrom="page">
            <wp:align>left</wp:align>
          </wp:positionH>
          <wp:positionV relativeFrom="paragraph">
            <wp:posOffset>196850</wp:posOffset>
          </wp:positionV>
          <wp:extent cx="7596505" cy="93726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MCA_Footer.jpg"/>
                  <pic:cNvPicPr/>
                </pic:nvPicPr>
                <pic:blipFill>
                  <a:blip r:embed="rId1">
                    <a:extLst>
                      <a:ext uri="{28A0092B-C50C-407E-A947-70E740481C1C}">
                        <a14:useLocalDpi xmlns:a14="http://schemas.microsoft.com/office/drawing/2010/main" val="0"/>
                      </a:ext>
                    </a:extLst>
                  </a:blip>
                  <a:stretch>
                    <a:fillRect/>
                  </a:stretch>
                </pic:blipFill>
                <pic:spPr>
                  <a:xfrm>
                    <a:off x="0" y="0"/>
                    <a:ext cx="7596505" cy="937260"/>
                  </a:xfrm>
                  <a:prstGeom prst="rect">
                    <a:avLst/>
                  </a:prstGeom>
                </pic:spPr>
              </pic:pic>
            </a:graphicData>
          </a:graphic>
          <wp14:sizeRelH relativeFrom="page">
            <wp14:pctWidth>0</wp14:pctWidth>
          </wp14:sizeRelH>
          <wp14:sizeRelV relativeFrom="page">
            <wp14:pctHeight>0</wp14:pctHeight>
          </wp14:sizeRelV>
        </wp:anchor>
      </w:drawing>
    </w:r>
    <w:r w:rsidR="008F484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9134B" w14:textId="20A4F3CC" w:rsidR="0059340E" w:rsidRDefault="00810582">
    <w:pPr>
      <w:pStyle w:val="Footer"/>
    </w:pPr>
    <w:r>
      <w:rPr>
        <w:noProof/>
      </w:rPr>
      <w:drawing>
        <wp:anchor distT="0" distB="0" distL="114300" distR="114300" simplePos="0" relativeHeight="251665408" behindDoc="1" locked="0" layoutInCell="1" allowOverlap="1" wp14:anchorId="7329A875" wp14:editId="42905DF8">
          <wp:simplePos x="0" y="0"/>
          <wp:positionH relativeFrom="page">
            <wp:align>right</wp:align>
          </wp:positionH>
          <wp:positionV relativeFrom="paragraph">
            <wp:posOffset>196850</wp:posOffset>
          </wp:positionV>
          <wp:extent cx="7596505" cy="93726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MCA_Footer.jpg"/>
                  <pic:cNvPicPr/>
                </pic:nvPicPr>
                <pic:blipFill>
                  <a:blip r:embed="rId1">
                    <a:extLst>
                      <a:ext uri="{28A0092B-C50C-407E-A947-70E740481C1C}">
                        <a14:useLocalDpi xmlns:a14="http://schemas.microsoft.com/office/drawing/2010/main" val="0"/>
                      </a:ext>
                    </a:extLst>
                  </a:blip>
                  <a:stretch>
                    <a:fillRect/>
                  </a:stretch>
                </pic:blipFill>
                <pic:spPr>
                  <a:xfrm>
                    <a:off x="0" y="0"/>
                    <a:ext cx="7596505" cy="9372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9BDD5" w14:textId="77777777" w:rsidR="008F484A" w:rsidRDefault="008F484A">
      <w:r>
        <w:separator/>
      </w:r>
    </w:p>
  </w:footnote>
  <w:footnote w:type="continuationSeparator" w:id="0">
    <w:p w14:paraId="6C4EFC32" w14:textId="77777777" w:rsidR="008F484A" w:rsidRDefault="008F4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C765C" w14:textId="77777777" w:rsidR="00810582" w:rsidRDefault="008105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CEEF7" w14:textId="6ED8E3A9" w:rsidR="0059340E" w:rsidRDefault="00BF306D" w:rsidP="00F23778">
    <w:pPr>
      <w:pStyle w:val="Header"/>
      <w:jc w:val="right"/>
    </w:pPr>
    <w:r>
      <w:rPr>
        <w:noProof/>
      </w:rPr>
      <w:drawing>
        <wp:anchor distT="0" distB="0" distL="114300" distR="114300" simplePos="0" relativeHeight="251669504" behindDoc="1" locked="0" layoutInCell="1" allowOverlap="1" wp14:anchorId="11A2C6EE" wp14:editId="38605E28">
          <wp:simplePos x="0" y="0"/>
          <wp:positionH relativeFrom="margin">
            <wp:align>left</wp:align>
          </wp:positionH>
          <wp:positionV relativeFrom="paragraph">
            <wp:posOffset>222250</wp:posOffset>
          </wp:positionV>
          <wp:extent cx="2209800" cy="694055"/>
          <wp:effectExtent l="0" t="0" r="0" b="0"/>
          <wp:wrapTight wrapText="bothSides">
            <wp:wrapPolygon edited="0">
              <wp:start x="372" y="0"/>
              <wp:lineTo x="0" y="1186"/>
              <wp:lineTo x="0" y="8300"/>
              <wp:lineTo x="186" y="10079"/>
              <wp:lineTo x="12103" y="18972"/>
              <wp:lineTo x="12662" y="20157"/>
              <wp:lineTo x="20110" y="20157"/>
              <wp:lineTo x="20669" y="18972"/>
              <wp:lineTo x="21414" y="14229"/>
              <wp:lineTo x="21414" y="4150"/>
              <wp:lineTo x="21041" y="2964"/>
              <wp:lineTo x="18621" y="0"/>
              <wp:lineTo x="37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CA_Primary_Logo.eps"/>
                  <pic:cNvPicPr/>
                </pic:nvPicPr>
                <pic:blipFill>
                  <a:blip r:embed="rId1">
                    <a:extLst>
                      <a:ext uri="{28A0092B-C50C-407E-A947-70E740481C1C}">
                        <a14:useLocalDpi xmlns:a14="http://schemas.microsoft.com/office/drawing/2010/main" val="0"/>
                      </a:ext>
                    </a:extLst>
                  </a:blip>
                  <a:stretch>
                    <a:fillRect/>
                  </a:stretch>
                </pic:blipFill>
                <pic:spPr>
                  <a:xfrm>
                    <a:off x="0" y="0"/>
                    <a:ext cx="2209800" cy="6940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DB24C" w14:textId="11DC5E90" w:rsidR="0059340E" w:rsidRPr="00810582" w:rsidRDefault="00810582" w:rsidP="00810582">
    <w:pPr>
      <w:pStyle w:val="Header"/>
    </w:pPr>
    <w:r>
      <w:rPr>
        <w:noProof/>
      </w:rPr>
      <w:drawing>
        <wp:anchor distT="0" distB="0" distL="114300" distR="114300" simplePos="0" relativeHeight="251663360" behindDoc="1" locked="0" layoutInCell="1" allowOverlap="1" wp14:anchorId="4E247B20" wp14:editId="2F50A0F2">
          <wp:simplePos x="0" y="0"/>
          <wp:positionH relativeFrom="margin">
            <wp:align>left</wp:align>
          </wp:positionH>
          <wp:positionV relativeFrom="paragraph">
            <wp:posOffset>368300</wp:posOffset>
          </wp:positionV>
          <wp:extent cx="2209800" cy="694055"/>
          <wp:effectExtent l="0" t="0" r="0" b="0"/>
          <wp:wrapTight wrapText="bothSides">
            <wp:wrapPolygon edited="0">
              <wp:start x="372" y="0"/>
              <wp:lineTo x="0" y="1186"/>
              <wp:lineTo x="0" y="8300"/>
              <wp:lineTo x="186" y="10079"/>
              <wp:lineTo x="12103" y="18972"/>
              <wp:lineTo x="12662" y="20157"/>
              <wp:lineTo x="20110" y="20157"/>
              <wp:lineTo x="20669" y="18972"/>
              <wp:lineTo x="21414" y="14229"/>
              <wp:lineTo x="21414" y="4150"/>
              <wp:lineTo x="21041" y="2964"/>
              <wp:lineTo x="18621" y="0"/>
              <wp:lineTo x="37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CA_Primary_Logo.eps"/>
                  <pic:cNvPicPr/>
                </pic:nvPicPr>
                <pic:blipFill>
                  <a:blip r:embed="rId1">
                    <a:extLst>
                      <a:ext uri="{28A0092B-C50C-407E-A947-70E740481C1C}">
                        <a14:useLocalDpi xmlns:a14="http://schemas.microsoft.com/office/drawing/2010/main" val="0"/>
                      </a:ext>
                    </a:extLst>
                  </a:blip>
                  <a:stretch>
                    <a:fillRect/>
                  </a:stretch>
                </pic:blipFill>
                <pic:spPr>
                  <a:xfrm>
                    <a:off x="0" y="0"/>
                    <a:ext cx="2209800" cy="694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00339"/>
    <w:multiLevelType w:val="hybridMultilevel"/>
    <w:tmpl w:val="C142A94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04E671B"/>
    <w:multiLevelType w:val="hybridMultilevel"/>
    <w:tmpl w:val="85B4CE8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30F4D63"/>
    <w:multiLevelType w:val="hybridMultilevel"/>
    <w:tmpl w:val="C43A9662"/>
    <w:lvl w:ilvl="0" w:tplc="6512F9EE">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84A"/>
    <w:rsid w:val="0001698F"/>
    <w:rsid w:val="0004268B"/>
    <w:rsid w:val="00064666"/>
    <w:rsid w:val="00097132"/>
    <w:rsid w:val="000E6AB6"/>
    <w:rsid w:val="00122ED7"/>
    <w:rsid w:val="0014481C"/>
    <w:rsid w:val="00161472"/>
    <w:rsid w:val="001726A2"/>
    <w:rsid w:val="001863C2"/>
    <w:rsid w:val="001B1B5F"/>
    <w:rsid w:val="001B7BE9"/>
    <w:rsid w:val="001D3866"/>
    <w:rsid w:val="001E08A4"/>
    <w:rsid w:val="001F0D62"/>
    <w:rsid w:val="00200C8B"/>
    <w:rsid w:val="00205C39"/>
    <w:rsid w:val="0024200B"/>
    <w:rsid w:val="00252A78"/>
    <w:rsid w:val="00253E63"/>
    <w:rsid w:val="00263471"/>
    <w:rsid w:val="00264D10"/>
    <w:rsid w:val="00270961"/>
    <w:rsid w:val="00277B00"/>
    <w:rsid w:val="00284BB9"/>
    <w:rsid w:val="002D11BD"/>
    <w:rsid w:val="002D5039"/>
    <w:rsid w:val="002F2EAF"/>
    <w:rsid w:val="002F3EC6"/>
    <w:rsid w:val="002F5254"/>
    <w:rsid w:val="00324AC3"/>
    <w:rsid w:val="00325821"/>
    <w:rsid w:val="00330B2C"/>
    <w:rsid w:val="00334568"/>
    <w:rsid w:val="00340DE4"/>
    <w:rsid w:val="0036434A"/>
    <w:rsid w:val="00373229"/>
    <w:rsid w:val="00390C24"/>
    <w:rsid w:val="00392583"/>
    <w:rsid w:val="003C2B5F"/>
    <w:rsid w:val="003C3F5F"/>
    <w:rsid w:val="003D7EC6"/>
    <w:rsid w:val="003E546A"/>
    <w:rsid w:val="00407311"/>
    <w:rsid w:val="00423216"/>
    <w:rsid w:val="004564A1"/>
    <w:rsid w:val="004625E4"/>
    <w:rsid w:val="004876F7"/>
    <w:rsid w:val="004C1A52"/>
    <w:rsid w:val="004C3BC5"/>
    <w:rsid w:val="004C4B95"/>
    <w:rsid w:val="004C7733"/>
    <w:rsid w:val="004D5654"/>
    <w:rsid w:val="0052097B"/>
    <w:rsid w:val="00521912"/>
    <w:rsid w:val="00526440"/>
    <w:rsid w:val="005365FD"/>
    <w:rsid w:val="00554FFF"/>
    <w:rsid w:val="005854D8"/>
    <w:rsid w:val="0059340E"/>
    <w:rsid w:val="00593D22"/>
    <w:rsid w:val="005F1DD0"/>
    <w:rsid w:val="005F5B0A"/>
    <w:rsid w:val="00603AA3"/>
    <w:rsid w:val="00607AA0"/>
    <w:rsid w:val="00630C73"/>
    <w:rsid w:val="0064032B"/>
    <w:rsid w:val="00642CE5"/>
    <w:rsid w:val="00650ECE"/>
    <w:rsid w:val="0066678E"/>
    <w:rsid w:val="00677956"/>
    <w:rsid w:val="0068113C"/>
    <w:rsid w:val="006827B1"/>
    <w:rsid w:val="00691E6F"/>
    <w:rsid w:val="006A1F56"/>
    <w:rsid w:val="006C134A"/>
    <w:rsid w:val="006D0B6C"/>
    <w:rsid w:val="006E230E"/>
    <w:rsid w:val="00721794"/>
    <w:rsid w:val="007219AC"/>
    <w:rsid w:val="00744E7F"/>
    <w:rsid w:val="0075248F"/>
    <w:rsid w:val="00754D10"/>
    <w:rsid w:val="007555FA"/>
    <w:rsid w:val="007660A2"/>
    <w:rsid w:val="00771980"/>
    <w:rsid w:val="00783F69"/>
    <w:rsid w:val="007B211B"/>
    <w:rsid w:val="007C37F6"/>
    <w:rsid w:val="007E34EB"/>
    <w:rsid w:val="007F24C1"/>
    <w:rsid w:val="0080761D"/>
    <w:rsid w:val="00810582"/>
    <w:rsid w:val="0081699E"/>
    <w:rsid w:val="0083472B"/>
    <w:rsid w:val="00856D1D"/>
    <w:rsid w:val="00861495"/>
    <w:rsid w:val="00877023"/>
    <w:rsid w:val="008824E7"/>
    <w:rsid w:val="00890B52"/>
    <w:rsid w:val="008A1BAF"/>
    <w:rsid w:val="008A76A7"/>
    <w:rsid w:val="008B469D"/>
    <w:rsid w:val="008F484A"/>
    <w:rsid w:val="00906360"/>
    <w:rsid w:val="00961FE3"/>
    <w:rsid w:val="00967E8E"/>
    <w:rsid w:val="00990B97"/>
    <w:rsid w:val="00995273"/>
    <w:rsid w:val="00996B90"/>
    <w:rsid w:val="009F51DB"/>
    <w:rsid w:val="00A00A34"/>
    <w:rsid w:val="00A00CA8"/>
    <w:rsid w:val="00A3249B"/>
    <w:rsid w:val="00A96AB9"/>
    <w:rsid w:val="00AA0B1D"/>
    <w:rsid w:val="00AB0DC3"/>
    <w:rsid w:val="00AD4B86"/>
    <w:rsid w:val="00AD6895"/>
    <w:rsid w:val="00AE0229"/>
    <w:rsid w:val="00AE37AA"/>
    <w:rsid w:val="00B07582"/>
    <w:rsid w:val="00B23296"/>
    <w:rsid w:val="00B33976"/>
    <w:rsid w:val="00B43079"/>
    <w:rsid w:val="00B930C9"/>
    <w:rsid w:val="00B94CEF"/>
    <w:rsid w:val="00BA1C10"/>
    <w:rsid w:val="00BC4008"/>
    <w:rsid w:val="00BE79C1"/>
    <w:rsid w:val="00BF306D"/>
    <w:rsid w:val="00BF3EF8"/>
    <w:rsid w:val="00C716EF"/>
    <w:rsid w:val="00C72CCF"/>
    <w:rsid w:val="00C7743F"/>
    <w:rsid w:val="00CA113D"/>
    <w:rsid w:val="00CA6B15"/>
    <w:rsid w:val="00CF3C0F"/>
    <w:rsid w:val="00CF6523"/>
    <w:rsid w:val="00D20224"/>
    <w:rsid w:val="00D24459"/>
    <w:rsid w:val="00D2487E"/>
    <w:rsid w:val="00D34BC1"/>
    <w:rsid w:val="00D515E6"/>
    <w:rsid w:val="00D57332"/>
    <w:rsid w:val="00D603EA"/>
    <w:rsid w:val="00D71ED6"/>
    <w:rsid w:val="00D80342"/>
    <w:rsid w:val="00DC1542"/>
    <w:rsid w:val="00DE29C5"/>
    <w:rsid w:val="00DF4495"/>
    <w:rsid w:val="00E540FB"/>
    <w:rsid w:val="00E550FC"/>
    <w:rsid w:val="00E62B9E"/>
    <w:rsid w:val="00E8398D"/>
    <w:rsid w:val="00E8685C"/>
    <w:rsid w:val="00E87999"/>
    <w:rsid w:val="00E87F41"/>
    <w:rsid w:val="00E92BB8"/>
    <w:rsid w:val="00EC4D02"/>
    <w:rsid w:val="00F05ADC"/>
    <w:rsid w:val="00F13E10"/>
    <w:rsid w:val="00F21CF2"/>
    <w:rsid w:val="00F23778"/>
    <w:rsid w:val="00F46DDF"/>
    <w:rsid w:val="00F91DEF"/>
    <w:rsid w:val="00FA6EB8"/>
    <w:rsid w:val="00FE4BB2"/>
    <w:rsid w:val="00FE71CB"/>
    <w:rsid w:val="00FF0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F57A42"/>
  <w15:docId w15:val="{DE873823-5D08-4F71-96AA-3B1D7DF5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7956"/>
    <w:rPr>
      <w:rFonts w:ascii="Arial" w:hAnsi="Arial"/>
      <w:szCs w:val="24"/>
      <w:lang w:val="en-US" w:eastAsia="en-US"/>
    </w:rPr>
  </w:style>
  <w:style w:type="paragraph" w:styleId="Heading1">
    <w:name w:val="heading 1"/>
    <w:basedOn w:val="Normal"/>
    <w:next w:val="Normal"/>
    <w:qFormat/>
    <w:rsid w:val="00677956"/>
    <w:pPr>
      <w:keepNext/>
      <w:outlineLvl w:val="0"/>
    </w:pPr>
    <w:rPr>
      <w:b/>
      <w:bCs/>
    </w:rPr>
  </w:style>
  <w:style w:type="paragraph" w:styleId="Heading2">
    <w:name w:val="heading 2"/>
    <w:basedOn w:val="Normal"/>
    <w:next w:val="Normal"/>
    <w:qFormat/>
    <w:rsid w:val="00677956"/>
    <w:pPr>
      <w:keepNext/>
      <w:spacing w:line="228" w:lineRule="auto"/>
      <w:outlineLvl w:val="1"/>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77956"/>
    <w:rPr>
      <w:color w:val="0000FF"/>
      <w:u w:val="single"/>
    </w:rPr>
  </w:style>
  <w:style w:type="character" w:styleId="FollowedHyperlink">
    <w:name w:val="FollowedHyperlink"/>
    <w:rsid w:val="00677956"/>
    <w:rPr>
      <w:color w:val="800080"/>
      <w:u w:val="single"/>
    </w:rPr>
  </w:style>
  <w:style w:type="paragraph" w:styleId="Header">
    <w:name w:val="header"/>
    <w:basedOn w:val="Normal"/>
    <w:link w:val="HeaderChar"/>
    <w:rsid w:val="00677956"/>
    <w:pPr>
      <w:tabs>
        <w:tab w:val="center" w:pos="4153"/>
        <w:tab w:val="right" w:pos="8306"/>
      </w:tabs>
    </w:pPr>
  </w:style>
  <w:style w:type="paragraph" w:styleId="Footer">
    <w:name w:val="footer"/>
    <w:basedOn w:val="Normal"/>
    <w:rsid w:val="00677956"/>
    <w:pPr>
      <w:tabs>
        <w:tab w:val="center" w:pos="4153"/>
        <w:tab w:val="right" w:pos="8306"/>
      </w:tabs>
    </w:pPr>
  </w:style>
  <w:style w:type="character" w:styleId="Strong">
    <w:name w:val="Strong"/>
    <w:uiPriority w:val="22"/>
    <w:qFormat/>
    <w:rsid w:val="000E6AB6"/>
    <w:rPr>
      <w:b/>
      <w:bCs/>
      <w:color w:val="6B96AD"/>
    </w:rPr>
  </w:style>
  <w:style w:type="table" w:styleId="TableGrid">
    <w:name w:val="Table Grid"/>
    <w:basedOn w:val="TableNormal"/>
    <w:rsid w:val="002F5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C1542"/>
    <w:rPr>
      <w:rFonts w:ascii="Tahoma" w:hAnsi="Tahoma" w:cs="Tahoma"/>
      <w:sz w:val="16"/>
      <w:szCs w:val="16"/>
    </w:rPr>
  </w:style>
  <w:style w:type="character" w:customStyle="1" w:styleId="HeaderChar">
    <w:name w:val="Header Char"/>
    <w:basedOn w:val="DefaultParagraphFont"/>
    <w:link w:val="Header"/>
    <w:rsid w:val="00810582"/>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047703">
      <w:bodyDiv w:val="1"/>
      <w:marLeft w:val="0"/>
      <w:marRight w:val="0"/>
      <w:marTop w:val="0"/>
      <w:marBottom w:val="0"/>
      <w:divBdr>
        <w:top w:val="none" w:sz="0" w:space="0" w:color="auto"/>
        <w:left w:val="none" w:sz="0" w:space="0" w:color="auto"/>
        <w:bottom w:val="none" w:sz="0" w:space="0" w:color="auto"/>
        <w:right w:val="none" w:sz="0" w:space="0" w:color="auto"/>
      </w:divBdr>
    </w:div>
    <w:div w:id="252052871">
      <w:bodyDiv w:val="1"/>
      <w:marLeft w:val="0"/>
      <w:marRight w:val="0"/>
      <w:marTop w:val="0"/>
      <w:marBottom w:val="0"/>
      <w:divBdr>
        <w:top w:val="none" w:sz="0" w:space="0" w:color="auto"/>
        <w:left w:val="none" w:sz="0" w:space="0" w:color="auto"/>
        <w:bottom w:val="none" w:sz="0" w:space="0" w:color="auto"/>
        <w:right w:val="none" w:sz="0" w:space="0" w:color="auto"/>
      </w:divBdr>
    </w:div>
    <w:div w:id="1650940360">
      <w:bodyDiv w:val="1"/>
      <w:marLeft w:val="0"/>
      <w:marRight w:val="0"/>
      <w:marTop w:val="0"/>
      <w:marBottom w:val="0"/>
      <w:divBdr>
        <w:top w:val="none" w:sz="0" w:space="0" w:color="auto"/>
        <w:left w:val="none" w:sz="0" w:space="0" w:color="auto"/>
        <w:bottom w:val="none" w:sz="0" w:space="0" w:color="auto"/>
        <w:right w:val="none" w:sz="0" w:space="0" w:color="auto"/>
      </w:divBdr>
    </w:div>
    <w:div w:id="190166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hq-ict-10839b\gmca_data\Secure%20Folders\Office%20Templates\GMCA%20Letterheade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726AC-3626-4F3D-910B-B600AD47E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GMCA Letterheaded Document.dotx</Template>
  <TotalTime>91</TotalTime>
  <Pages>2</Pages>
  <Words>102</Words>
  <Characters>870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Economic Development</vt:lpstr>
    </vt:vector>
  </TitlesOfParts>
  <Company>Hemisphere dmc</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Development</dc:title>
  <dc:creator>Robertson, Katie</dc:creator>
  <cp:lastModifiedBy>Robertson, Katie</cp:lastModifiedBy>
  <cp:revision>6</cp:revision>
  <cp:lastPrinted>2016-04-21T09:33:00Z</cp:lastPrinted>
  <dcterms:created xsi:type="dcterms:W3CDTF">2021-01-04T14:37:00Z</dcterms:created>
  <dcterms:modified xsi:type="dcterms:W3CDTF">2021-01-08T14:56:00Z</dcterms:modified>
</cp:coreProperties>
</file>